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B16E6" w14:textId="2E40EFBF" w:rsidR="00750E10" w:rsidRDefault="00750E10" w:rsidP="00C752D6">
      <w:pPr>
        <w:rPr>
          <w:rFonts w:ascii="Arial" w:hAnsi="Arial" w:cs="Arial"/>
          <w:b/>
          <w:bCs/>
        </w:rPr>
      </w:pPr>
    </w:p>
    <w:p w14:paraId="442719A7" w14:textId="263231D4" w:rsidR="00750E10" w:rsidRDefault="00C752D6" w:rsidP="00750E10">
      <w:pPr>
        <w:jc w:val="center"/>
        <w:rPr>
          <w:rFonts w:ascii="Arial" w:hAnsi="Arial" w:cs="Arial"/>
          <w:b/>
          <w:bCs/>
        </w:rPr>
      </w:pPr>
      <w:r w:rsidRPr="00C752D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BE1740" wp14:editId="6C990CDA">
                <wp:simplePos x="0" y="0"/>
                <wp:positionH relativeFrom="margin">
                  <wp:posOffset>600075</wp:posOffset>
                </wp:positionH>
                <wp:positionV relativeFrom="paragraph">
                  <wp:posOffset>7620</wp:posOffset>
                </wp:positionV>
                <wp:extent cx="4600575" cy="1404620"/>
                <wp:effectExtent l="0" t="0" r="28575" b="101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DE79" w14:textId="612D236C" w:rsidR="00C752D6" w:rsidRPr="00C752D6" w:rsidRDefault="00C752D6" w:rsidP="00C752D6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 w:rsidRPr="00C752D6"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DIA DEL SERVIDOR PÚBLICO – JUNIO DE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BE174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7.25pt;margin-top:.6pt;width:36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" fillcolor="#f2dbdb [661]">
                <v:textbox style="mso-fit-shape-to-text:t">
                  <w:txbxContent>
                    <w:p w14:paraId="0147DE79" w14:textId="612D236C" w:rsidR="00C752D6" w:rsidRPr="00C752D6" w:rsidRDefault="00C752D6" w:rsidP="00C752D6">
                      <w:pPr>
                        <w:shd w:val="clear" w:color="auto" w:fill="F2DBDB" w:themeFill="accent2" w:themeFillTint="33"/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 w:rsidRPr="00C752D6"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DIA DEL SERVIDOR PÚBLICO – JUNIO DE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3E7766" w14:textId="21691543" w:rsidR="00750E10" w:rsidRDefault="00750E10" w:rsidP="00750E10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4803CD2" wp14:editId="60C28213">
            <wp:extent cx="3857625" cy="28811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43" cy="29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EF9E" w14:textId="10E5EE4D" w:rsidR="00750E10" w:rsidRDefault="00750E10" w:rsidP="00750E10">
      <w:pPr>
        <w:jc w:val="center"/>
        <w:rPr>
          <w:rFonts w:ascii="Arial" w:hAnsi="Arial" w:cs="Arial"/>
          <w:b/>
          <w:bCs/>
        </w:rPr>
      </w:pPr>
    </w:p>
    <w:p w14:paraId="515008DD" w14:textId="3EF77FBB" w:rsidR="007D7A34" w:rsidRDefault="00C752D6" w:rsidP="00C752D6">
      <w:pPr>
        <w:jc w:val="center"/>
        <w:rPr>
          <w:rFonts w:ascii="Arial" w:hAnsi="Arial" w:cs="Arial"/>
          <w:b/>
          <w:bCs/>
        </w:rPr>
      </w:pPr>
      <w:r w:rsidRPr="007D7A3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CA5AD2" wp14:editId="5C968C31">
                <wp:simplePos x="0" y="0"/>
                <wp:positionH relativeFrom="margin">
                  <wp:align>right</wp:align>
                </wp:positionH>
                <wp:positionV relativeFrom="paragraph">
                  <wp:posOffset>393700</wp:posOffset>
                </wp:positionV>
                <wp:extent cx="5381625" cy="485775"/>
                <wp:effectExtent l="0" t="0" r="28575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85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28CE" w14:textId="43542991" w:rsidR="00C752D6" w:rsidRPr="00C752D6" w:rsidRDefault="00C752D6" w:rsidP="00C75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CHARLA SERVICIO AL CIUDADANO CON EL APOYO DE FUNCIÓN PÚBLICA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5AD2" id="_x0000_s1027" type="#_x0000_t202" style="position:absolute;left:0;text-align:left;margin-left:372.55pt;margin-top:31pt;width:423.75pt;height:38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" fillcolor="#f2dcdb">
                <v:textbox>
                  <w:txbxContent>
                    <w:p w14:paraId="746A28CE" w14:textId="43542991" w:rsidR="00C752D6" w:rsidRPr="00C752D6" w:rsidRDefault="00C752D6" w:rsidP="00C752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CHARLA SERVICIO AL CIUDADANO CON EL APOYO DE FUNCIÓN PÚBLICA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EBF4D6" w14:textId="77777777" w:rsidR="00C752D6" w:rsidRPr="00C752D6" w:rsidRDefault="00C752D6" w:rsidP="00C752D6">
      <w:pPr>
        <w:jc w:val="center"/>
        <w:rPr>
          <w:rFonts w:ascii="Arial" w:hAnsi="Arial" w:cs="Arial"/>
          <w:b/>
          <w:bCs/>
        </w:rPr>
      </w:pPr>
    </w:p>
    <w:p w14:paraId="6CE26A71" w14:textId="574B46EB" w:rsidR="007D7A34" w:rsidRPr="007D7A34" w:rsidRDefault="00C752D6" w:rsidP="007D7A34">
      <w:pPr>
        <w:tabs>
          <w:tab w:val="left" w:pos="1695"/>
        </w:tabs>
        <w:rPr>
          <w:rFonts w:ascii="Arial" w:hAnsi="Arial" w:cs="Arial"/>
        </w:rPr>
      </w:pPr>
      <w:r w:rsidRPr="007D7A3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7A5D21" wp14:editId="6A217B20">
                <wp:simplePos x="0" y="0"/>
                <wp:positionH relativeFrom="column">
                  <wp:posOffset>1958340</wp:posOffset>
                </wp:positionH>
                <wp:positionV relativeFrom="paragraph">
                  <wp:posOffset>201930</wp:posOffset>
                </wp:positionV>
                <wp:extent cx="2724150" cy="1404620"/>
                <wp:effectExtent l="0" t="0" r="19050" b="101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8B170" w14:textId="31BE4D5C" w:rsidR="007D7A34" w:rsidRPr="00C752D6" w:rsidRDefault="007D7A34" w:rsidP="00C75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 w:rsidRPr="00C752D6"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INSTALACIÓN DEL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A5D21" id="_x0000_s1028" type="#_x0000_t202" style="position:absolute;margin-left:154.2pt;margin-top:15.9pt;width:21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" fillcolor="#f2dbdb [661]">
                <v:textbox style="mso-fit-shape-to-text:t">
                  <w:txbxContent>
                    <w:p w14:paraId="6158B170" w14:textId="31BE4D5C" w:rsidR="007D7A34" w:rsidRPr="00C752D6" w:rsidRDefault="007D7A34" w:rsidP="00C752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 w:rsidRPr="00C752D6"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INSTALACIÓN DEL EVENTO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679633" w14:textId="19045C07" w:rsidR="007D7A34" w:rsidRDefault="007D7A34" w:rsidP="00C752D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9C53086" wp14:editId="24D588E6">
            <wp:extent cx="5200650" cy="2371725"/>
            <wp:effectExtent l="0" t="57150" r="0" b="8572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21BA5C9" w14:textId="79B3CE95" w:rsidR="007D7A34" w:rsidRDefault="007D7A34" w:rsidP="00750E10">
      <w:pPr>
        <w:rPr>
          <w:rFonts w:ascii="Arial" w:hAnsi="Arial" w:cs="Arial"/>
          <w:b/>
          <w:bCs/>
          <w:noProof/>
        </w:rPr>
      </w:pPr>
    </w:p>
    <w:p w14:paraId="02091DAD" w14:textId="16180F9F" w:rsidR="007D7A34" w:rsidRDefault="007D7A34" w:rsidP="00750E10">
      <w:pPr>
        <w:rPr>
          <w:rFonts w:ascii="Arial" w:hAnsi="Arial" w:cs="Arial"/>
          <w:b/>
          <w:bCs/>
          <w:noProof/>
        </w:rPr>
      </w:pPr>
    </w:p>
    <w:p w14:paraId="341C05ED" w14:textId="321C33A9" w:rsidR="00C752D6" w:rsidRDefault="00C752D6" w:rsidP="00750E10">
      <w:pPr>
        <w:rPr>
          <w:rFonts w:ascii="Arial" w:hAnsi="Arial" w:cs="Arial"/>
          <w:b/>
          <w:bCs/>
          <w:noProof/>
        </w:rPr>
      </w:pPr>
    </w:p>
    <w:p w14:paraId="7EF696B5" w14:textId="2FCDE8EF" w:rsidR="00C752D6" w:rsidRDefault="00C752D6" w:rsidP="00750E10">
      <w:pPr>
        <w:rPr>
          <w:rFonts w:ascii="Arial" w:hAnsi="Arial" w:cs="Arial"/>
          <w:b/>
          <w:bCs/>
          <w:noProof/>
        </w:rPr>
      </w:pPr>
      <w:r w:rsidRPr="007D7A3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12F07" wp14:editId="71ED3A3C">
                <wp:simplePos x="0" y="0"/>
                <wp:positionH relativeFrom="margin">
                  <wp:posOffset>5715</wp:posOffset>
                </wp:positionH>
                <wp:positionV relativeFrom="paragraph">
                  <wp:posOffset>388620</wp:posOffset>
                </wp:positionV>
                <wp:extent cx="5676900" cy="457200"/>
                <wp:effectExtent l="0" t="0" r="19050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57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B56A1" w14:textId="3EA491BE" w:rsidR="00C752D6" w:rsidRPr="00C752D6" w:rsidRDefault="00C752D6" w:rsidP="00C752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PALABRAS DEL SEÑOR DOBERNADOR A TODOS LOS SERVIDORES PÚBLICOS DE LA ADMINISTRACIÓN DEPARTAMENTAL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2F07" id="_x0000_s1029" type="#_x0000_t202" style="position:absolute;margin-left:.45pt;margin-top:30.6pt;width:447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" fillcolor="#f2dcdb">
                <v:textbox>
                  <w:txbxContent>
                    <w:p w14:paraId="19AB56A1" w14:textId="3EA491BE" w:rsidR="00C752D6" w:rsidRPr="00C752D6" w:rsidRDefault="00C752D6" w:rsidP="00C752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PALABRAS DEL SEÑOR DOBERNADOR A TODOS LOS SERVIDORES PÚBLICOS DE LA ADMINISTRACIÓN DEPARTAMENTAL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FD6311" w14:textId="786758FD" w:rsidR="00C752D6" w:rsidRDefault="00C752D6" w:rsidP="00750E10">
      <w:pPr>
        <w:rPr>
          <w:rFonts w:ascii="Arial" w:hAnsi="Arial" w:cs="Arial"/>
          <w:b/>
          <w:bCs/>
          <w:noProof/>
        </w:rPr>
      </w:pPr>
    </w:p>
    <w:p w14:paraId="1DBF3ADC" w14:textId="3AAB3596" w:rsidR="007D7A34" w:rsidRDefault="007D7A34" w:rsidP="00750E10">
      <w:pPr>
        <w:rPr>
          <w:rFonts w:ascii="Arial" w:hAnsi="Arial" w:cs="Arial"/>
          <w:b/>
          <w:bCs/>
        </w:rPr>
      </w:pPr>
    </w:p>
    <w:p w14:paraId="0A24915C" w14:textId="461B0B30" w:rsidR="00E62CA6" w:rsidRDefault="00C752D6" w:rsidP="00750E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4668F93" wp14:editId="34E0025D">
            <wp:extent cx="5400675" cy="3037205"/>
            <wp:effectExtent l="0" t="0" r="0" b="10795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026E14D" w14:textId="77777777" w:rsidR="00E62CA6" w:rsidRDefault="00E62CA6" w:rsidP="00750E10">
      <w:pPr>
        <w:rPr>
          <w:rFonts w:ascii="Arial" w:hAnsi="Arial" w:cs="Arial"/>
          <w:b/>
          <w:bCs/>
        </w:rPr>
      </w:pPr>
    </w:p>
    <w:p w14:paraId="35D9119F" w14:textId="757FDDC7" w:rsidR="007D7A34" w:rsidRDefault="00E62CA6" w:rsidP="00750E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5BCA29A" wp14:editId="541E7F9E">
            <wp:extent cx="5400675" cy="3035935"/>
            <wp:effectExtent l="0" t="0" r="0" b="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56C03F8" w14:textId="5BE1117E" w:rsidR="00C7540F" w:rsidRDefault="00C7540F" w:rsidP="00750E10">
      <w:pPr>
        <w:rPr>
          <w:rFonts w:ascii="Arial" w:hAnsi="Arial" w:cs="Arial"/>
          <w:b/>
          <w:bCs/>
        </w:rPr>
      </w:pPr>
    </w:p>
    <w:p w14:paraId="6468E4CA" w14:textId="453805E9" w:rsidR="00C7540F" w:rsidRDefault="00C7540F" w:rsidP="00750E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9FB3DD4" wp14:editId="2FC99556">
            <wp:extent cx="4848225" cy="2464435"/>
            <wp:effectExtent l="0" t="0" r="9525" b="12065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1478AB2" w14:textId="43A2E9D3" w:rsidR="00EE168C" w:rsidRDefault="00EE168C" w:rsidP="00750E10">
      <w:pPr>
        <w:rPr>
          <w:rFonts w:ascii="Arial" w:hAnsi="Arial" w:cs="Arial"/>
          <w:b/>
          <w:bCs/>
        </w:rPr>
      </w:pPr>
    </w:p>
    <w:p w14:paraId="5BF1234C" w14:textId="05267797" w:rsidR="00EE168C" w:rsidRDefault="00EE168C" w:rsidP="00750E10">
      <w:pPr>
        <w:rPr>
          <w:rFonts w:ascii="Arial" w:hAnsi="Arial" w:cs="Arial"/>
          <w:b/>
          <w:bCs/>
        </w:rPr>
      </w:pPr>
    </w:p>
    <w:p w14:paraId="2FC696FA" w14:textId="709AB45B" w:rsidR="00EE168C" w:rsidRDefault="00EE168C" w:rsidP="00750E10">
      <w:pPr>
        <w:rPr>
          <w:rFonts w:ascii="Arial" w:hAnsi="Arial" w:cs="Arial"/>
          <w:b/>
          <w:bCs/>
        </w:rPr>
      </w:pPr>
    </w:p>
    <w:p w14:paraId="7597612C" w14:textId="33D9C194" w:rsidR="00EE168C" w:rsidRDefault="00EE168C" w:rsidP="00750E10">
      <w:pPr>
        <w:rPr>
          <w:rFonts w:ascii="Arial" w:hAnsi="Arial" w:cs="Arial"/>
          <w:b/>
          <w:bCs/>
        </w:rPr>
      </w:pPr>
      <w:r w:rsidRPr="00C94712">
        <w:rPr>
          <w:noProof/>
        </w:rPr>
        <w:drawing>
          <wp:inline distT="0" distB="0" distL="0" distR="0" wp14:anchorId="3E85EE78" wp14:editId="02029CA6">
            <wp:extent cx="2659805" cy="14954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75" cy="15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Pr="00C94712">
        <w:rPr>
          <w:noProof/>
        </w:rPr>
        <w:drawing>
          <wp:inline distT="0" distB="0" distL="0" distR="0" wp14:anchorId="0FDEA7F1" wp14:editId="6BDD9234">
            <wp:extent cx="2659804" cy="149542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69" cy="150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E413" w14:textId="53138DA0" w:rsidR="00EE168C" w:rsidRDefault="00EE168C" w:rsidP="00750E10">
      <w:pPr>
        <w:rPr>
          <w:rFonts w:ascii="Arial" w:hAnsi="Arial" w:cs="Arial"/>
          <w:b/>
          <w:bCs/>
        </w:rPr>
      </w:pPr>
    </w:p>
    <w:p w14:paraId="302D1D4D" w14:textId="221B02F5" w:rsidR="00EE168C" w:rsidRDefault="00EE168C" w:rsidP="00750E10">
      <w:pPr>
        <w:rPr>
          <w:rFonts w:ascii="Arial" w:hAnsi="Arial" w:cs="Arial"/>
          <w:b/>
          <w:bCs/>
        </w:rPr>
      </w:pPr>
      <w:r w:rsidRPr="00C94712">
        <w:rPr>
          <w:noProof/>
        </w:rPr>
        <w:drawing>
          <wp:inline distT="0" distB="0" distL="0" distR="0" wp14:anchorId="1FE45A8B" wp14:editId="62E23CE4">
            <wp:extent cx="2638425" cy="1483405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63" cy="14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C94712">
        <w:rPr>
          <w:noProof/>
        </w:rPr>
        <w:drawing>
          <wp:inline distT="0" distB="0" distL="0" distR="0" wp14:anchorId="58D93AC1" wp14:editId="20AFE31E">
            <wp:extent cx="2638425" cy="1483405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56" cy="14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E482" w14:textId="53F84F46" w:rsidR="00EE168C" w:rsidRDefault="00EE168C" w:rsidP="00750E10">
      <w:pPr>
        <w:rPr>
          <w:rFonts w:ascii="Arial" w:hAnsi="Arial" w:cs="Arial"/>
          <w:b/>
          <w:bCs/>
        </w:rPr>
      </w:pPr>
    </w:p>
    <w:p w14:paraId="78060552" w14:textId="042F2345" w:rsidR="00EE168C" w:rsidRDefault="00EE168C" w:rsidP="00750E10">
      <w:pPr>
        <w:rPr>
          <w:rFonts w:ascii="Arial" w:hAnsi="Arial" w:cs="Arial"/>
          <w:b/>
          <w:bCs/>
        </w:rPr>
      </w:pPr>
      <w:r w:rsidRPr="00BD68CF">
        <w:rPr>
          <w:noProof/>
        </w:rPr>
        <w:drawing>
          <wp:inline distT="0" distB="0" distL="0" distR="0" wp14:anchorId="63418ECA" wp14:editId="4CFDDE3A">
            <wp:extent cx="2608980" cy="146685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11" cy="1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73C">
        <w:rPr>
          <w:rFonts w:ascii="Arial" w:hAnsi="Arial" w:cs="Arial"/>
          <w:b/>
          <w:bCs/>
        </w:rPr>
        <w:t xml:space="preserve">   </w:t>
      </w:r>
      <w:r w:rsidR="0042273C" w:rsidRPr="00BD68CF">
        <w:rPr>
          <w:noProof/>
        </w:rPr>
        <w:drawing>
          <wp:inline distT="0" distB="0" distL="0" distR="0" wp14:anchorId="0CC6430E" wp14:editId="10E4B060">
            <wp:extent cx="2619375" cy="147269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52" cy="14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93E0" w14:textId="2CDE307C" w:rsidR="0042273C" w:rsidRDefault="0042273C" w:rsidP="00750E10">
      <w:pPr>
        <w:rPr>
          <w:rFonts w:ascii="Arial" w:hAnsi="Arial" w:cs="Arial"/>
          <w:b/>
          <w:bCs/>
        </w:rPr>
      </w:pPr>
    </w:p>
    <w:p w14:paraId="62F6CCFA" w14:textId="31227B0C" w:rsidR="0042273C" w:rsidRDefault="0042273C" w:rsidP="00750E10">
      <w:pPr>
        <w:rPr>
          <w:rFonts w:ascii="Arial" w:hAnsi="Arial" w:cs="Arial"/>
          <w:b/>
          <w:bCs/>
        </w:rPr>
      </w:pPr>
    </w:p>
    <w:p w14:paraId="12D7483D" w14:textId="797947CB" w:rsidR="0042273C" w:rsidRDefault="0042273C" w:rsidP="00750E10">
      <w:pPr>
        <w:rPr>
          <w:rFonts w:ascii="Arial" w:hAnsi="Arial" w:cs="Arial"/>
          <w:b/>
          <w:bCs/>
        </w:rPr>
      </w:pPr>
      <w:r w:rsidRPr="00BD68CF">
        <w:rPr>
          <w:noProof/>
        </w:rPr>
        <w:lastRenderedPageBreak/>
        <w:drawing>
          <wp:inline distT="0" distB="0" distL="0" distR="0" wp14:anchorId="135FBE6D" wp14:editId="012F97F1">
            <wp:extent cx="2659804" cy="149542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37" cy="15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BD68CF">
        <w:rPr>
          <w:noProof/>
        </w:rPr>
        <w:drawing>
          <wp:inline distT="0" distB="0" distL="0" distR="0" wp14:anchorId="3CC428CA" wp14:editId="4C5D928B">
            <wp:extent cx="2638425" cy="1483405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21" cy="14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8285" w14:textId="41F29749" w:rsidR="0042273C" w:rsidRDefault="0042273C" w:rsidP="00750E10">
      <w:pPr>
        <w:rPr>
          <w:rFonts w:ascii="Arial" w:hAnsi="Arial" w:cs="Arial"/>
          <w:b/>
          <w:bCs/>
        </w:rPr>
      </w:pPr>
    </w:p>
    <w:p w14:paraId="12A2994C" w14:textId="134D04B2" w:rsidR="0042273C" w:rsidRDefault="0042273C" w:rsidP="00750E10">
      <w:pPr>
        <w:rPr>
          <w:rFonts w:ascii="Arial" w:hAnsi="Arial" w:cs="Arial"/>
          <w:b/>
          <w:bCs/>
        </w:rPr>
      </w:pPr>
      <w:r w:rsidRPr="00BD68CF">
        <w:rPr>
          <w:noProof/>
        </w:rPr>
        <w:drawing>
          <wp:inline distT="0" distB="0" distL="0" distR="0" wp14:anchorId="334011CC" wp14:editId="795D0786">
            <wp:extent cx="2647950" cy="14887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06" cy="149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1C7375">
        <w:rPr>
          <w:noProof/>
        </w:rPr>
        <w:drawing>
          <wp:inline distT="0" distB="0" distL="0" distR="0" wp14:anchorId="0CB9E993" wp14:editId="534255C3">
            <wp:extent cx="2638425" cy="1483405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53" cy="149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3B27" w14:textId="70837FD6" w:rsidR="0042273C" w:rsidRDefault="0042273C" w:rsidP="00750E10">
      <w:pPr>
        <w:rPr>
          <w:rFonts w:ascii="Arial" w:hAnsi="Arial" w:cs="Arial"/>
          <w:b/>
          <w:bCs/>
        </w:rPr>
      </w:pPr>
    </w:p>
    <w:p w14:paraId="7FCC2B6D" w14:textId="144E7082" w:rsidR="0042273C" w:rsidRDefault="0042273C" w:rsidP="00750E10">
      <w:pPr>
        <w:rPr>
          <w:rFonts w:ascii="Arial" w:hAnsi="Arial" w:cs="Arial"/>
          <w:b/>
          <w:bCs/>
        </w:rPr>
      </w:pPr>
      <w:r w:rsidRPr="001C7375">
        <w:rPr>
          <w:noProof/>
        </w:rPr>
        <w:drawing>
          <wp:inline distT="0" distB="0" distL="0" distR="0" wp14:anchorId="18EDA69B" wp14:editId="3EF7EB78">
            <wp:extent cx="2625921" cy="1476375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97" cy="14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1C7375">
        <w:rPr>
          <w:noProof/>
        </w:rPr>
        <w:drawing>
          <wp:inline distT="0" distB="0" distL="0" distR="0" wp14:anchorId="48C002C8" wp14:editId="09378DFF">
            <wp:extent cx="2625725" cy="1476265"/>
            <wp:effectExtent l="0" t="0" r="317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76" cy="14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5E8A" w14:textId="7B1C9D8F" w:rsidR="00471DBD" w:rsidRDefault="00471DBD" w:rsidP="00750E10">
      <w:pPr>
        <w:rPr>
          <w:rFonts w:ascii="Arial" w:hAnsi="Arial" w:cs="Arial"/>
          <w:b/>
          <w:bCs/>
        </w:rPr>
      </w:pPr>
    </w:p>
    <w:p w14:paraId="13D57774" w14:textId="1A59CBE6" w:rsidR="00471DBD" w:rsidRDefault="00471DBD" w:rsidP="00750E10">
      <w:pPr>
        <w:rPr>
          <w:rFonts w:ascii="Arial" w:hAnsi="Arial" w:cs="Arial"/>
          <w:b/>
          <w:bCs/>
        </w:rPr>
      </w:pPr>
      <w:r w:rsidRPr="0042273C">
        <w:rPr>
          <w:noProof/>
          <w:lang w:eastAsia="es-CO"/>
        </w:rPr>
        <w:drawing>
          <wp:inline distT="0" distB="0" distL="0" distR="0" wp14:anchorId="61F619CB" wp14:editId="39486E84">
            <wp:extent cx="2609850" cy="1466655"/>
            <wp:effectExtent l="0" t="0" r="0" b="635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20" cy="14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1C7375">
        <w:rPr>
          <w:noProof/>
        </w:rPr>
        <w:drawing>
          <wp:inline distT="0" distB="0" distL="0" distR="0" wp14:anchorId="47B74FFE" wp14:editId="5E84AB6C">
            <wp:extent cx="2625921" cy="1476375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79" cy="14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C6CED" w14:textId="030BB238" w:rsidR="00471DBD" w:rsidRDefault="00471DBD" w:rsidP="00750E10">
      <w:pPr>
        <w:rPr>
          <w:rFonts w:ascii="Arial" w:hAnsi="Arial" w:cs="Arial"/>
          <w:b/>
          <w:bCs/>
        </w:rPr>
      </w:pPr>
    </w:p>
    <w:p w14:paraId="72C0B3F4" w14:textId="37698A36" w:rsidR="00471DBD" w:rsidRDefault="00471DBD" w:rsidP="00750E10">
      <w:pPr>
        <w:rPr>
          <w:rFonts w:ascii="Arial" w:hAnsi="Arial" w:cs="Arial"/>
          <w:b/>
          <w:bCs/>
        </w:rPr>
      </w:pPr>
      <w:r w:rsidRPr="003F3191">
        <w:rPr>
          <w:noProof/>
        </w:rPr>
        <w:drawing>
          <wp:inline distT="0" distB="0" distL="0" distR="0" wp14:anchorId="66E32DB7" wp14:editId="345DC0BD">
            <wp:extent cx="2609850" cy="1467339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23" cy="147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Pr="003F3191">
        <w:rPr>
          <w:noProof/>
        </w:rPr>
        <w:drawing>
          <wp:inline distT="0" distB="0" distL="0" distR="0" wp14:anchorId="66E7FBB4" wp14:editId="6CB00A2B">
            <wp:extent cx="2600325" cy="1461984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71" cy="14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55FD" w14:textId="64BF977C" w:rsidR="00471DBD" w:rsidRDefault="00471DBD" w:rsidP="00750E10">
      <w:pPr>
        <w:rPr>
          <w:rFonts w:ascii="Arial" w:hAnsi="Arial" w:cs="Arial"/>
          <w:b/>
          <w:bCs/>
        </w:rPr>
      </w:pPr>
    </w:p>
    <w:p w14:paraId="1E243443" w14:textId="6D2469C4" w:rsidR="0042273C" w:rsidRDefault="0042273C" w:rsidP="00750E10">
      <w:pPr>
        <w:rPr>
          <w:rFonts w:ascii="Arial" w:hAnsi="Arial" w:cs="Arial"/>
          <w:b/>
          <w:bCs/>
        </w:rPr>
      </w:pPr>
    </w:p>
    <w:p w14:paraId="6F9733AA" w14:textId="675038E8" w:rsidR="0042273C" w:rsidRDefault="0042273C" w:rsidP="00750E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471DBD" w:rsidRPr="00471DBD">
        <w:rPr>
          <w:noProof/>
          <w:lang w:eastAsia="es-CO"/>
        </w:rPr>
        <w:drawing>
          <wp:inline distT="0" distB="0" distL="0" distR="0" wp14:anchorId="4A1285CC" wp14:editId="0A820676">
            <wp:extent cx="2693983" cy="1513938"/>
            <wp:effectExtent l="0" t="0" r="0" b="0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72" cy="15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DBD">
        <w:rPr>
          <w:rFonts w:ascii="Arial" w:hAnsi="Arial" w:cs="Arial"/>
          <w:b/>
          <w:bCs/>
        </w:rPr>
        <w:t xml:space="preserve">   </w:t>
      </w:r>
      <w:r w:rsidR="00471DBD" w:rsidRPr="00471DBD">
        <w:rPr>
          <w:noProof/>
          <w:lang w:eastAsia="es-CO"/>
        </w:rPr>
        <w:drawing>
          <wp:inline distT="0" distB="0" distL="0" distR="0" wp14:anchorId="00FFBB3C" wp14:editId="1C1331FA">
            <wp:extent cx="2456519" cy="1504315"/>
            <wp:effectExtent l="0" t="0" r="1270" b="635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87" cy="15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704A" w14:textId="661B1A56" w:rsidR="0042273C" w:rsidRDefault="0042273C" w:rsidP="00750E10">
      <w:pPr>
        <w:rPr>
          <w:rFonts w:ascii="Arial" w:hAnsi="Arial" w:cs="Arial"/>
          <w:b/>
          <w:bCs/>
        </w:rPr>
      </w:pPr>
    </w:p>
    <w:p w14:paraId="38CE4E1A" w14:textId="21E64848" w:rsidR="0042273C" w:rsidRDefault="00471DBD" w:rsidP="00750E10">
      <w:pPr>
        <w:rPr>
          <w:rFonts w:ascii="Arial" w:hAnsi="Arial" w:cs="Arial"/>
          <w:b/>
          <w:bCs/>
        </w:rPr>
      </w:pPr>
      <w:r w:rsidRPr="00471DBD">
        <w:rPr>
          <w:noProof/>
          <w:lang w:eastAsia="es-CO"/>
        </w:rPr>
        <w:drawing>
          <wp:inline distT="0" distB="0" distL="0" distR="0" wp14:anchorId="093C2262" wp14:editId="658F226B">
            <wp:extent cx="2559050" cy="1438108"/>
            <wp:effectExtent l="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94" cy="14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</w:t>
      </w:r>
      <w:r w:rsidRPr="00471DBD">
        <w:rPr>
          <w:noProof/>
          <w:lang w:eastAsia="es-CO"/>
        </w:rPr>
        <w:drawing>
          <wp:inline distT="0" distB="0" distL="0" distR="0" wp14:anchorId="1168DF9F" wp14:editId="7F579626">
            <wp:extent cx="2559348" cy="1438275"/>
            <wp:effectExtent l="0" t="0" r="0" b="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01" cy="14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F045" w14:textId="56AE1BE0" w:rsidR="00471DBD" w:rsidRDefault="00471DBD" w:rsidP="00750E10">
      <w:pPr>
        <w:rPr>
          <w:rFonts w:ascii="Arial" w:hAnsi="Arial" w:cs="Arial"/>
          <w:b/>
          <w:bCs/>
        </w:rPr>
      </w:pPr>
    </w:p>
    <w:p w14:paraId="707054E3" w14:textId="7161F7DC" w:rsidR="00471DBD" w:rsidRDefault="00471DBD" w:rsidP="00750E10">
      <w:pPr>
        <w:rPr>
          <w:rFonts w:ascii="Arial" w:hAnsi="Arial" w:cs="Arial"/>
          <w:b/>
          <w:bCs/>
        </w:rPr>
      </w:pPr>
      <w:r w:rsidRPr="00471DBD">
        <w:rPr>
          <w:noProof/>
          <w:lang w:eastAsia="es-CO"/>
        </w:rPr>
        <w:drawing>
          <wp:inline distT="0" distB="0" distL="0" distR="0" wp14:anchorId="18973739" wp14:editId="5D7509B9">
            <wp:extent cx="2525449" cy="1419225"/>
            <wp:effectExtent l="0" t="0" r="8255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30" cy="14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    </w:t>
      </w:r>
      <w:r w:rsidRPr="00471DBD">
        <w:rPr>
          <w:noProof/>
          <w:lang w:eastAsia="es-CO"/>
        </w:rPr>
        <w:drawing>
          <wp:inline distT="0" distB="0" distL="0" distR="0" wp14:anchorId="6EF84894" wp14:editId="46053C31">
            <wp:extent cx="2495550" cy="1402423"/>
            <wp:effectExtent l="0" t="0" r="0" b="762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95" cy="14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587F" w14:textId="431CD737" w:rsidR="00471DBD" w:rsidRDefault="00471DBD" w:rsidP="00750E10">
      <w:pPr>
        <w:rPr>
          <w:rFonts w:ascii="Arial" w:hAnsi="Arial" w:cs="Arial"/>
          <w:b/>
          <w:bCs/>
        </w:rPr>
      </w:pPr>
    </w:p>
    <w:p w14:paraId="1C83375F" w14:textId="79DA5683" w:rsidR="00471DBD" w:rsidRPr="00750E10" w:rsidRDefault="000C1945" w:rsidP="000C1945">
      <w:pPr>
        <w:jc w:val="center"/>
        <w:rPr>
          <w:rFonts w:ascii="Arial" w:hAnsi="Arial" w:cs="Arial"/>
          <w:b/>
          <w:bCs/>
        </w:rPr>
      </w:pPr>
      <w:r w:rsidRPr="007D7A3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EE8838" wp14:editId="5DFA39C8">
                <wp:simplePos x="0" y="0"/>
                <wp:positionH relativeFrom="margin">
                  <wp:align>left</wp:align>
                </wp:positionH>
                <wp:positionV relativeFrom="paragraph">
                  <wp:posOffset>1757045</wp:posOffset>
                </wp:positionV>
                <wp:extent cx="5676900" cy="1000125"/>
                <wp:effectExtent l="0" t="0" r="19050" b="28575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0001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CFE6B" w14:textId="1CE6FEC3" w:rsidR="00471DBD" w:rsidRDefault="00471DBD" w:rsidP="00471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 xml:space="preserve">PARTICIPARON MAS DE 180 </w:t>
                            </w:r>
                            <w:r w:rsidR="000C1945"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SERVIDORES PÚBLICOS DE LA GOBERNACIÓN DE NORTE DE SANTANDER.</w:t>
                            </w:r>
                          </w:p>
                          <w:p w14:paraId="23886407" w14:textId="42721F55" w:rsidR="000C1945" w:rsidRDefault="000C1945" w:rsidP="00471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</w:p>
                          <w:p w14:paraId="2F28E1F6" w14:textId="27FB8182" w:rsidR="000C1945" w:rsidRDefault="000C1945" w:rsidP="00471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  <w:t>COORDINÓ SONIA MUÑOZ – LIDER TERRITORIAL FUNCIÓN PÚBLICA Y ÁREA DE TALENTO HUMANO DE LA GOBERNACIÓN</w:t>
                            </w:r>
                          </w:p>
                          <w:p w14:paraId="13A8FFA9" w14:textId="77777777" w:rsidR="000C1945" w:rsidRPr="00C752D6" w:rsidRDefault="000C1945" w:rsidP="00471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8838" id="_x0000_s1030" type="#_x0000_t202" style="position:absolute;left:0;text-align:left;margin-left:0;margin-top:138.35pt;width:447pt;height:78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" fillcolor="#f2dcdb">
                <v:textbox>
                  <w:txbxContent>
                    <w:p w14:paraId="240CFE6B" w14:textId="1CE6FEC3" w:rsidR="00471DBD" w:rsidRDefault="00471DBD" w:rsidP="00471D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 xml:space="preserve">PARTICIPARON MAS DE 180 </w:t>
                      </w:r>
                      <w:r w:rsidR="000C1945"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SERVIDORES PÚBLICOS DE LA GOBERNACIÓN DE NORTE DE SANTANDER.</w:t>
                      </w:r>
                    </w:p>
                    <w:p w14:paraId="23886407" w14:textId="42721F55" w:rsidR="000C1945" w:rsidRDefault="000C1945" w:rsidP="00471D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</w:p>
                    <w:p w14:paraId="2F28E1F6" w14:textId="27FB8182" w:rsidR="000C1945" w:rsidRDefault="000C1945" w:rsidP="00471D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  <w:t>COORDINÓ SONIA MUÑOZ – LIDER TERRITORIAL FUNCIÓN PÚBLICA Y ÁREA DE TALENTO HUMANO DE LA GOBERNACIÓN</w:t>
                      </w:r>
                    </w:p>
                    <w:p w14:paraId="13A8FFA9" w14:textId="77777777" w:rsidR="000C1945" w:rsidRPr="00C752D6" w:rsidRDefault="000C1945" w:rsidP="00471D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s-C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DBD" w:rsidRPr="00471DBD">
        <w:rPr>
          <w:noProof/>
          <w:lang w:eastAsia="es-CO"/>
        </w:rPr>
        <w:drawing>
          <wp:inline distT="0" distB="0" distL="0" distR="0" wp14:anchorId="29A510FF" wp14:editId="275B6FBC">
            <wp:extent cx="2847975" cy="160047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5" cy="16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DBD" w:rsidRPr="00750E10" w:rsidSect="007D2E4A">
      <w:headerReference w:type="default" r:id="rId52"/>
      <w:footerReference w:type="even" r:id="rId53"/>
      <w:footerReference w:type="default" r:id="rId54"/>
      <w:pgSz w:w="11907" w:h="16839" w:code="9"/>
      <w:pgMar w:top="1812" w:right="1701" w:bottom="1417" w:left="1701" w:header="708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85DAD" w14:textId="77777777" w:rsidR="00AF77CF" w:rsidRDefault="00AF77CF" w:rsidP="002C6054">
      <w:r>
        <w:separator/>
      </w:r>
    </w:p>
  </w:endnote>
  <w:endnote w:type="continuationSeparator" w:id="0">
    <w:p w14:paraId="13C82589" w14:textId="77777777" w:rsidR="00AF77CF" w:rsidRDefault="00AF77CF" w:rsidP="002C6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8AD62" w14:textId="77777777" w:rsidR="002C6054" w:rsidRDefault="002C6054" w:rsidP="002C6054">
    <w:pPr>
      <w:pStyle w:val="Piedepgina"/>
    </w:pPr>
    <w:r w:rsidRPr="002C6054">
      <w:rPr>
        <w:lang w:val="es-ES"/>
      </w:rPr>
      <w:t>[Escriba texto]</w:t>
    </w:r>
    <w:r w:rsidRPr="002C6054">
      <w:rPr>
        <w:lang w:val="es-ES"/>
      </w:rPr>
      <w:tab/>
      <w:t>[Escriba texto]</w:t>
    </w:r>
    <w:r w:rsidRPr="002C6054">
      <w:rPr>
        <w:lang w:val="es-ES"/>
      </w:rPr>
      <w:tab/>
      <w:t>[Escriba texto]</w:t>
    </w:r>
    <w:r>
      <w:rPr>
        <w:lang w:val="es-ES"/>
      </w:rPr>
      <w:t>[Escriba texto]</w:t>
    </w:r>
    <w:r>
      <w:tab/>
    </w:r>
    <w:r>
      <w:rPr>
        <w:lang w:val="es-ES"/>
      </w:rPr>
      <w:t>[Escriba texto]</w:t>
    </w:r>
    <w:r>
      <w:tab/>
    </w:r>
    <w:r>
      <w:rPr>
        <w:lang w:val="es-ES"/>
      </w:rPr>
      <w:t>[Escriba texto]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6513" w14:textId="77777777" w:rsidR="002C6054" w:rsidRDefault="007D2E4A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1" allowOverlap="1" wp14:anchorId="3E6935AA" wp14:editId="653CA351">
          <wp:simplePos x="0" y="0"/>
          <wp:positionH relativeFrom="column">
            <wp:posOffset>-1078230</wp:posOffset>
          </wp:positionH>
          <wp:positionV relativeFrom="paragraph">
            <wp:posOffset>47625</wp:posOffset>
          </wp:positionV>
          <wp:extent cx="7790180" cy="1288415"/>
          <wp:effectExtent l="0" t="0" r="1270" b="6985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28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16A16" w14:textId="77777777" w:rsidR="00AF77CF" w:rsidRDefault="00AF77CF" w:rsidP="002C6054">
      <w:r>
        <w:separator/>
      </w:r>
    </w:p>
  </w:footnote>
  <w:footnote w:type="continuationSeparator" w:id="0">
    <w:p w14:paraId="5C6BEDA0" w14:textId="77777777" w:rsidR="00AF77CF" w:rsidRDefault="00AF77CF" w:rsidP="002C6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619A0" w14:textId="77777777" w:rsidR="002C6054" w:rsidRDefault="007D4F15" w:rsidP="0017528B">
    <w:pPr>
      <w:pStyle w:val="Encabezado"/>
      <w:tabs>
        <w:tab w:val="clear" w:pos="4419"/>
      </w:tabs>
    </w:pPr>
    <w:r>
      <w:rPr>
        <w:noProof/>
        <w:color w:val="000000"/>
        <w:lang w:val="es-CO" w:eastAsia="es-CO"/>
      </w:rPr>
      <w:drawing>
        <wp:anchor distT="0" distB="0" distL="114300" distR="114300" simplePos="0" relativeHeight="251657728" behindDoc="1" locked="0" layoutInCell="1" allowOverlap="1" wp14:anchorId="2D6CD66F" wp14:editId="436B2B1A">
          <wp:simplePos x="0" y="0"/>
          <wp:positionH relativeFrom="column">
            <wp:posOffset>-592455</wp:posOffset>
          </wp:positionH>
          <wp:positionV relativeFrom="paragraph">
            <wp:posOffset>-61232</wp:posOffset>
          </wp:positionV>
          <wp:extent cx="1758315" cy="816610"/>
          <wp:effectExtent l="0" t="0" r="0" b="0"/>
          <wp:wrapNone/>
          <wp:docPr id="2" name="Imagen 2" descr="logo bicentenario nor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bicentenario norte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227">
      <w:rPr>
        <w:noProof/>
        <w:lang w:val="es-CO" w:eastAsia="es-CO"/>
      </w:rPr>
      <w:drawing>
        <wp:anchor distT="0" distB="0" distL="114300" distR="114300" simplePos="0" relativeHeight="251656704" behindDoc="1" locked="0" layoutInCell="1" allowOverlap="1" wp14:anchorId="016168EE" wp14:editId="110315D5">
          <wp:simplePos x="0" y="0"/>
          <wp:positionH relativeFrom="column">
            <wp:posOffset>4457700</wp:posOffset>
          </wp:positionH>
          <wp:positionV relativeFrom="paragraph">
            <wp:posOffset>-213360</wp:posOffset>
          </wp:positionV>
          <wp:extent cx="2056130" cy="1125220"/>
          <wp:effectExtent l="0" t="0" r="0" b="0"/>
          <wp:wrapNone/>
          <wp:docPr id="8" name="Imagen 8" descr="Secretaría Gene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ecretaría Gener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130" cy="1125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528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E5C4A"/>
    <w:multiLevelType w:val="hybridMultilevel"/>
    <w:tmpl w:val="3C2604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E4A"/>
    <w:rsid w:val="00004791"/>
    <w:rsid w:val="000434FA"/>
    <w:rsid w:val="00043CA4"/>
    <w:rsid w:val="0004599D"/>
    <w:rsid w:val="00076047"/>
    <w:rsid w:val="0008376A"/>
    <w:rsid w:val="000910BA"/>
    <w:rsid w:val="000C1945"/>
    <w:rsid w:val="00122E55"/>
    <w:rsid w:val="00140751"/>
    <w:rsid w:val="001639E3"/>
    <w:rsid w:val="00164B65"/>
    <w:rsid w:val="0017102D"/>
    <w:rsid w:val="0017528B"/>
    <w:rsid w:val="00177F74"/>
    <w:rsid w:val="001A554B"/>
    <w:rsid w:val="001A598B"/>
    <w:rsid w:val="001D5227"/>
    <w:rsid w:val="001E5D1A"/>
    <w:rsid w:val="00241087"/>
    <w:rsid w:val="00267CD7"/>
    <w:rsid w:val="002846F7"/>
    <w:rsid w:val="00291F6B"/>
    <w:rsid w:val="002A56F0"/>
    <w:rsid w:val="002C6054"/>
    <w:rsid w:val="002E1950"/>
    <w:rsid w:val="002E3210"/>
    <w:rsid w:val="0030068B"/>
    <w:rsid w:val="00303E49"/>
    <w:rsid w:val="00304256"/>
    <w:rsid w:val="003122FA"/>
    <w:rsid w:val="003173D1"/>
    <w:rsid w:val="003361FE"/>
    <w:rsid w:val="00351406"/>
    <w:rsid w:val="003B2689"/>
    <w:rsid w:val="003B5162"/>
    <w:rsid w:val="003D14E8"/>
    <w:rsid w:val="0040229D"/>
    <w:rsid w:val="0040347F"/>
    <w:rsid w:val="004042E0"/>
    <w:rsid w:val="00405965"/>
    <w:rsid w:val="0042273C"/>
    <w:rsid w:val="00423072"/>
    <w:rsid w:val="00445B3C"/>
    <w:rsid w:val="00454C41"/>
    <w:rsid w:val="00471DBD"/>
    <w:rsid w:val="00486DFA"/>
    <w:rsid w:val="004918D3"/>
    <w:rsid w:val="004E0640"/>
    <w:rsid w:val="004F5266"/>
    <w:rsid w:val="00555207"/>
    <w:rsid w:val="005973FA"/>
    <w:rsid w:val="005E22DE"/>
    <w:rsid w:val="005F3B09"/>
    <w:rsid w:val="00612882"/>
    <w:rsid w:val="0069422C"/>
    <w:rsid w:val="006A6260"/>
    <w:rsid w:val="00710129"/>
    <w:rsid w:val="00713763"/>
    <w:rsid w:val="007157A9"/>
    <w:rsid w:val="00721123"/>
    <w:rsid w:val="00732188"/>
    <w:rsid w:val="00750E10"/>
    <w:rsid w:val="00766D54"/>
    <w:rsid w:val="007727EC"/>
    <w:rsid w:val="007D2E4A"/>
    <w:rsid w:val="007D4F15"/>
    <w:rsid w:val="007D7A34"/>
    <w:rsid w:val="007E1F81"/>
    <w:rsid w:val="007F0769"/>
    <w:rsid w:val="007F3A4E"/>
    <w:rsid w:val="0081137E"/>
    <w:rsid w:val="0081462C"/>
    <w:rsid w:val="00843D0B"/>
    <w:rsid w:val="00850D19"/>
    <w:rsid w:val="00855B0C"/>
    <w:rsid w:val="00875011"/>
    <w:rsid w:val="00881E96"/>
    <w:rsid w:val="008918E6"/>
    <w:rsid w:val="008A2C82"/>
    <w:rsid w:val="008C0F1C"/>
    <w:rsid w:val="008D6D27"/>
    <w:rsid w:val="008F09BA"/>
    <w:rsid w:val="008F0FF7"/>
    <w:rsid w:val="00905347"/>
    <w:rsid w:val="00936163"/>
    <w:rsid w:val="00946A91"/>
    <w:rsid w:val="00985B83"/>
    <w:rsid w:val="009A462A"/>
    <w:rsid w:val="009A54D2"/>
    <w:rsid w:val="009A6075"/>
    <w:rsid w:val="00A155EA"/>
    <w:rsid w:val="00A27560"/>
    <w:rsid w:val="00A871F5"/>
    <w:rsid w:val="00A90854"/>
    <w:rsid w:val="00AB04AC"/>
    <w:rsid w:val="00AC42EF"/>
    <w:rsid w:val="00AF5492"/>
    <w:rsid w:val="00AF77CF"/>
    <w:rsid w:val="00B22C94"/>
    <w:rsid w:val="00B40044"/>
    <w:rsid w:val="00BA3600"/>
    <w:rsid w:val="00BA58AC"/>
    <w:rsid w:val="00C12393"/>
    <w:rsid w:val="00C257E3"/>
    <w:rsid w:val="00C351F4"/>
    <w:rsid w:val="00C40F7C"/>
    <w:rsid w:val="00C6252F"/>
    <w:rsid w:val="00C752D6"/>
    <w:rsid w:val="00C7540F"/>
    <w:rsid w:val="00C947BC"/>
    <w:rsid w:val="00CA52EC"/>
    <w:rsid w:val="00CA577B"/>
    <w:rsid w:val="00CA68AE"/>
    <w:rsid w:val="00CC449F"/>
    <w:rsid w:val="00CC6CC8"/>
    <w:rsid w:val="00D028B7"/>
    <w:rsid w:val="00D2629A"/>
    <w:rsid w:val="00D46BEB"/>
    <w:rsid w:val="00D473EC"/>
    <w:rsid w:val="00D54349"/>
    <w:rsid w:val="00D560F7"/>
    <w:rsid w:val="00D62627"/>
    <w:rsid w:val="00D8375C"/>
    <w:rsid w:val="00D931B3"/>
    <w:rsid w:val="00DB76B4"/>
    <w:rsid w:val="00DC44C9"/>
    <w:rsid w:val="00DD5342"/>
    <w:rsid w:val="00E00E95"/>
    <w:rsid w:val="00E02EB2"/>
    <w:rsid w:val="00E1087F"/>
    <w:rsid w:val="00E23689"/>
    <w:rsid w:val="00E339D2"/>
    <w:rsid w:val="00E35C36"/>
    <w:rsid w:val="00E62CA6"/>
    <w:rsid w:val="00E66A54"/>
    <w:rsid w:val="00EC764E"/>
    <w:rsid w:val="00EE0FA0"/>
    <w:rsid w:val="00EE168C"/>
    <w:rsid w:val="00F26928"/>
    <w:rsid w:val="00F62340"/>
    <w:rsid w:val="00FC5434"/>
    <w:rsid w:val="00FC6D51"/>
    <w:rsid w:val="00FD2F86"/>
    <w:rsid w:val="00FD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4C0596"/>
  <w15:docId w15:val="{F20046B3-41DA-4D6F-B9E3-35049209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129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46F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846F7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C60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C6054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C60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C6054"/>
    <w:rPr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7F0769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72"/>
    <w:qFormat/>
    <w:rsid w:val="008F0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image" Target="media/image16.png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6.png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0" Type="http://schemas.openxmlformats.org/officeDocument/2006/relationships/diagramLayout" Target="diagrams/layout3.xml"/><Relationship Id="rId41" Type="http://schemas.openxmlformats.org/officeDocument/2006/relationships/image" Target="media/image18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image" Target="media/image13.png"/><Relationship Id="rId49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NSA05\Downloads\SECRETARIA%20GENERAL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67F821-5B5E-4CFE-AAC6-79F9159BB1CB}" type="doc">
      <dgm:prSet loTypeId="urn:microsoft.com/office/officeart/2008/layout/CircularPictureCallout" loCatId="picture" qsTypeId="urn:microsoft.com/office/officeart/2005/8/quickstyle/simple5" qsCatId="simple" csTypeId="urn:microsoft.com/office/officeart/2005/8/colors/accent6_1" csCatId="accent6" phldr="1"/>
      <dgm:spPr/>
      <dgm:t>
        <a:bodyPr/>
        <a:lstStyle/>
        <a:p>
          <a:endParaRPr lang="es-CO"/>
        </a:p>
      </dgm:t>
    </dgm:pt>
    <dgm:pt modelId="{63D07E89-46D3-4D34-B498-61B18F275756}">
      <dgm:prSet phldrT="[Texto]"/>
      <dgm:spPr/>
      <dgm:t>
        <a:bodyPr/>
        <a:lstStyle/>
        <a:p>
          <a:endParaRPr lang="es-CO"/>
        </a:p>
      </dgm:t>
    </dgm:pt>
    <dgm:pt modelId="{A1AA990C-D338-41F4-B48F-6D44C4CC4B84}" type="parTrans" cxnId="{59DAA89C-965C-45FC-9DAB-FF2841BF783B}">
      <dgm:prSet/>
      <dgm:spPr/>
      <dgm:t>
        <a:bodyPr/>
        <a:lstStyle/>
        <a:p>
          <a:endParaRPr lang="es-CO"/>
        </a:p>
      </dgm:t>
    </dgm:pt>
    <dgm:pt modelId="{C67B772B-377B-4A1C-9864-C48B9FDB2D15}" type="sibTrans" cxnId="{59DAA89C-965C-45FC-9DAB-FF2841BF783B}">
      <dgm:prSet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pPr algn="ctr"/>
          <a:endParaRPr lang="es-CO"/>
        </a:p>
      </dgm:t>
    </dgm:pt>
    <dgm:pt modelId="{3807B848-F7E4-41B2-8B13-69F507A87B0F}" type="pres">
      <dgm:prSet presAssocID="{0A67F821-5B5E-4CFE-AAC6-79F9159BB1CB}" presName="Name0" presStyleCnt="0">
        <dgm:presLayoutVars>
          <dgm:chMax val="7"/>
          <dgm:chPref val="7"/>
          <dgm:dir/>
        </dgm:presLayoutVars>
      </dgm:prSet>
      <dgm:spPr/>
    </dgm:pt>
    <dgm:pt modelId="{11837AE2-CA12-4A72-9313-7D0920576EF7}" type="pres">
      <dgm:prSet presAssocID="{0A67F821-5B5E-4CFE-AAC6-79F9159BB1CB}" presName="Name1" presStyleCnt="0"/>
      <dgm:spPr/>
    </dgm:pt>
    <dgm:pt modelId="{021C22C1-8A3F-47A1-80DB-7A428A691AC5}" type="pres">
      <dgm:prSet presAssocID="{C67B772B-377B-4A1C-9864-C48B9FDB2D15}" presName="picture_1" presStyleCnt="0"/>
      <dgm:spPr/>
    </dgm:pt>
    <dgm:pt modelId="{8BF9832A-DE1E-4EA7-9974-D61A9B56AEFE}" type="pres">
      <dgm:prSet presAssocID="{C67B772B-377B-4A1C-9864-C48B9FDB2D15}" presName="pictureRepeatNode" presStyleLbl="alignImgPlace1" presStyleIdx="0" presStyleCnt="1" custLinFactNeighborX="-54938" custLinFactNeighborY="-33751"/>
      <dgm:spPr/>
    </dgm:pt>
    <dgm:pt modelId="{1A4AA591-8C91-40D7-9F4E-46A9A777A171}" type="pres">
      <dgm:prSet presAssocID="{63D07E89-46D3-4D34-B498-61B18F275756}" presName="text_1" presStyleLbl="node1" presStyleIdx="0" presStyleCnt="0">
        <dgm:presLayoutVars>
          <dgm:bulletEnabled val="1"/>
        </dgm:presLayoutVars>
      </dgm:prSet>
      <dgm:spPr/>
    </dgm:pt>
  </dgm:ptLst>
  <dgm:cxnLst>
    <dgm:cxn modelId="{59DAA89C-965C-45FC-9DAB-FF2841BF783B}" srcId="{0A67F821-5B5E-4CFE-AAC6-79F9159BB1CB}" destId="{63D07E89-46D3-4D34-B498-61B18F275756}" srcOrd="0" destOrd="0" parTransId="{A1AA990C-D338-41F4-B48F-6D44C4CC4B84}" sibTransId="{C67B772B-377B-4A1C-9864-C48B9FDB2D15}"/>
    <dgm:cxn modelId="{751459A9-A99C-49A8-A2A4-FF040033DBBC}" type="presOf" srcId="{63D07E89-46D3-4D34-B498-61B18F275756}" destId="{1A4AA591-8C91-40D7-9F4E-46A9A777A171}" srcOrd="0" destOrd="0" presId="urn:microsoft.com/office/officeart/2008/layout/CircularPictureCallout"/>
    <dgm:cxn modelId="{D505A5DA-5834-4EF0-A2CE-1C4ADB974668}" type="presOf" srcId="{C67B772B-377B-4A1C-9864-C48B9FDB2D15}" destId="{8BF9832A-DE1E-4EA7-9974-D61A9B56AEFE}" srcOrd="0" destOrd="0" presId="urn:microsoft.com/office/officeart/2008/layout/CircularPictureCallout"/>
    <dgm:cxn modelId="{269D51E0-217F-4DC1-9E92-C9A1874AAD54}" type="presOf" srcId="{0A67F821-5B5E-4CFE-AAC6-79F9159BB1CB}" destId="{3807B848-F7E4-41B2-8B13-69F507A87B0F}" srcOrd="0" destOrd="0" presId="urn:microsoft.com/office/officeart/2008/layout/CircularPictureCallout"/>
    <dgm:cxn modelId="{B6593C3F-AA32-4B41-A1B7-C1AE33E8ABB7}" type="presParOf" srcId="{3807B848-F7E4-41B2-8B13-69F507A87B0F}" destId="{11837AE2-CA12-4A72-9313-7D0920576EF7}" srcOrd="0" destOrd="0" presId="urn:microsoft.com/office/officeart/2008/layout/CircularPictureCallout"/>
    <dgm:cxn modelId="{F9542E9C-2C9B-4AA4-BDBD-42D109538FAB}" type="presParOf" srcId="{11837AE2-CA12-4A72-9313-7D0920576EF7}" destId="{021C22C1-8A3F-47A1-80DB-7A428A691AC5}" srcOrd="0" destOrd="0" presId="urn:microsoft.com/office/officeart/2008/layout/CircularPictureCallout"/>
    <dgm:cxn modelId="{C115A3AE-2812-412D-B45C-90F256060B2A}" type="presParOf" srcId="{021C22C1-8A3F-47A1-80DB-7A428A691AC5}" destId="{8BF9832A-DE1E-4EA7-9974-D61A9B56AEFE}" srcOrd="0" destOrd="0" presId="urn:microsoft.com/office/officeart/2008/layout/CircularPictureCallout"/>
    <dgm:cxn modelId="{A7F67792-83DF-4F0F-82BA-BE387D0085EA}" type="presParOf" srcId="{11837AE2-CA12-4A72-9313-7D0920576EF7}" destId="{1A4AA591-8C91-40D7-9F4E-46A9A777A171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0A5E13-BFF7-4E13-9DC5-EBB688670C9B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</dgm:pt>
    <dgm:pt modelId="{BA6550D7-C3FF-4DAA-8002-E27F61A23E9C}">
      <dgm:prSet phldrT="[Texto]" custT="1"/>
      <dgm:spPr/>
      <dgm:t>
        <a:bodyPr/>
        <a:lstStyle/>
        <a:p>
          <a:r>
            <a:rPr lang="es-CO" sz="1400" b="1">
              <a:latin typeface="Arial" panose="020B0604020202020204" pitchFamily="34" charset="0"/>
              <a:cs typeface="Arial" panose="020B0604020202020204" pitchFamily="34" charset="0"/>
            </a:rPr>
            <a:t>DR. SILVANO SERRANO GUERRERO</a:t>
          </a:r>
        </a:p>
        <a:p>
          <a:r>
            <a:rPr lang="es-CO" sz="1400" b="1">
              <a:latin typeface="Arial" panose="020B0604020202020204" pitchFamily="34" charset="0"/>
              <a:cs typeface="Arial" panose="020B0604020202020204" pitchFamily="34" charset="0"/>
            </a:rPr>
            <a:t>GOBERNADOR</a:t>
          </a:r>
        </a:p>
      </dgm:t>
    </dgm:pt>
    <dgm:pt modelId="{9A51E879-2555-48E5-8E62-A6ACA81D9C49}" type="parTrans" cxnId="{008874F0-B4AD-4E1F-9F8A-A5B5CE8E4264}">
      <dgm:prSet/>
      <dgm:spPr/>
      <dgm:t>
        <a:bodyPr/>
        <a:lstStyle/>
        <a:p>
          <a:endParaRPr lang="es-CO"/>
        </a:p>
      </dgm:t>
    </dgm:pt>
    <dgm:pt modelId="{B53C5881-04ED-4ECB-921D-1EE4561B479C}" type="sibTrans" cxnId="{008874F0-B4AD-4E1F-9F8A-A5B5CE8E4264}">
      <dgm:prSet/>
      <dgm:spPr/>
      <dgm:t>
        <a:bodyPr/>
        <a:lstStyle/>
        <a:p>
          <a:endParaRPr lang="es-CO"/>
        </a:p>
      </dgm:t>
    </dgm:pt>
    <dgm:pt modelId="{876E97B9-4AEF-4C06-9C31-9CED331299B0}" type="pres">
      <dgm:prSet presAssocID="{5B0A5E13-BFF7-4E13-9DC5-EBB688670C9B}" presName="diagram" presStyleCnt="0">
        <dgm:presLayoutVars>
          <dgm:dir/>
        </dgm:presLayoutVars>
      </dgm:prSet>
      <dgm:spPr/>
    </dgm:pt>
    <dgm:pt modelId="{148CA06E-66D1-4D48-AC56-CBCECFC8B014}" type="pres">
      <dgm:prSet presAssocID="{BA6550D7-C3FF-4DAA-8002-E27F61A23E9C}" presName="composite" presStyleCnt="0"/>
      <dgm:spPr/>
    </dgm:pt>
    <dgm:pt modelId="{3C198116-3EE5-4113-9A42-BE7EB4D85737}" type="pres">
      <dgm:prSet presAssocID="{BA6550D7-C3FF-4DAA-8002-E27F61A23E9C}" presName="Image" presStyleLbl="bgShp" presStyleIdx="0" presStyleCnt="1"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38F90EAA-C99E-4756-9066-2E2A7EDC4991}" type="pres">
      <dgm:prSet presAssocID="{BA6550D7-C3FF-4DAA-8002-E27F61A23E9C}" presName="Parent" presStyleLbl="node0" presStyleIdx="0" presStyleCnt="1" custLinFactNeighborX="-591" custLinFactNeighborY="-1230">
        <dgm:presLayoutVars>
          <dgm:bulletEnabled val="1"/>
        </dgm:presLayoutVars>
      </dgm:prSet>
      <dgm:spPr/>
    </dgm:pt>
  </dgm:ptLst>
  <dgm:cxnLst>
    <dgm:cxn modelId="{38439833-6797-4EAC-9AA3-29F1525727C7}" type="presOf" srcId="{BA6550D7-C3FF-4DAA-8002-E27F61A23E9C}" destId="{38F90EAA-C99E-4756-9066-2E2A7EDC4991}" srcOrd="0" destOrd="0" presId="urn:microsoft.com/office/officeart/2008/layout/BendingPictureCaption"/>
    <dgm:cxn modelId="{C1FAD54B-2133-40D3-A466-40A01CD40895}" type="presOf" srcId="{5B0A5E13-BFF7-4E13-9DC5-EBB688670C9B}" destId="{876E97B9-4AEF-4C06-9C31-9CED331299B0}" srcOrd="0" destOrd="0" presId="urn:microsoft.com/office/officeart/2008/layout/BendingPictureCaption"/>
    <dgm:cxn modelId="{008874F0-B4AD-4E1F-9F8A-A5B5CE8E4264}" srcId="{5B0A5E13-BFF7-4E13-9DC5-EBB688670C9B}" destId="{BA6550D7-C3FF-4DAA-8002-E27F61A23E9C}" srcOrd="0" destOrd="0" parTransId="{9A51E879-2555-48E5-8E62-A6ACA81D9C49}" sibTransId="{B53C5881-04ED-4ECB-921D-1EE4561B479C}"/>
    <dgm:cxn modelId="{4FB8C872-5868-4BBA-A18A-A8861EF8E83E}" type="presParOf" srcId="{876E97B9-4AEF-4C06-9C31-9CED331299B0}" destId="{148CA06E-66D1-4D48-AC56-CBCECFC8B014}" srcOrd="0" destOrd="0" presId="urn:microsoft.com/office/officeart/2008/layout/BendingPictureCaption"/>
    <dgm:cxn modelId="{35FA96C8-B91D-4E7A-AD01-7FDF0FAC9ADD}" type="presParOf" srcId="{148CA06E-66D1-4D48-AC56-CBCECFC8B014}" destId="{3C198116-3EE5-4113-9A42-BE7EB4D85737}" srcOrd="0" destOrd="0" presId="urn:microsoft.com/office/officeart/2008/layout/BendingPictureCaption"/>
    <dgm:cxn modelId="{5D19AD5E-F8FB-4501-BA1F-936D51D570E4}" type="presParOf" srcId="{148CA06E-66D1-4D48-AC56-CBCECFC8B014}" destId="{38F90EAA-C99E-4756-9066-2E2A7EDC499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D751CE8-03C5-47F8-907E-28A23A3B033B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E8C01D94-3E12-4131-BE1B-077CF74FE20E}">
      <dgm:prSet phldrT="[Texto]" custT="1"/>
      <dgm:spPr/>
      <dgm:t>
        <a:bodyPr/>
        <a:lstStyle/>
        <a:p>
          <a:r>
            <a:rPr lang="es-CO" sz="1600" b="1"/>
            <a:t>DR. Albenis Salinas</a:t>
          </a:r>
        </a:p>
        <a:p>
          <a:r>
            <a:rPr lang="es-CO" sz="1600" b="1"/>
            <a:t>Función Pública</a:t>
          </a:r>
        </a:p>
      </dgm:t>
    </dgm:pt>
    <dgm:pt modelId="{4911D9C1-8E79-4A88-8436-E1A1E3157BE0}" type="parTrans" cxnId="{54050E2F-89F1-4AE7-9C07-F947A45D96C9}">
      <dgm:prSet/>
      <dgm:spPr/>
      <dgm:t>
        <a:bodyPr/>
        <a:lstStyle/>
        <a:p>
          <a:endParaRPr lang="es-CO"/>
        </a:p>
      </dgm:t>
    </dgm:pt>
    <dgm:pt modelId="{AA3A5634-4A06-48B4-B88C-E881E6532450}" type="sibTrans" cxnId="{54050E2F-89F1-4AE7-9C07-F947A45D96C9}">
      <dgm:prSet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s-CO"/>
        </a:p>
      </dgm:t>
    </dgm:pt>
    <dgm:pt modelId="{1242257E-D8B4-4FE4-873C-7B55484C958B}" type="pres">
      <dgm:prSet presAssocID="{0D751CE8-03C5-47F8-907E-28A23A3B033B}" presName="Name0" presStyleCnt="0">
        <dgm:presLayoutVars>
          <dgm:chMax val="7"/>
          <dgm:chPref val="7"/>
          <dgm:dir/>
        </dgm:presLayoutVars>
      </dgm:prSet>
      <dgm:spPr/>
    </dgm:pt>
    <dgm:pt modelId="{A3685241-7F05-480E-962A-3E435B1F2FF1}" type="pres">
      <dgm:prSet presAssocID="{E8C01D94-3E12-4131-BE1B-077CF74FE20E}" presName="parTx1" presStyleLbl="node1" presStyleIdx="0" presStyleCnt="1" custScaleX="70708" custScaleY="63429"/>
      <dgm:spPr/>
    </dgm:pt>
    <dgm:pt modelId="{F0887145-81AC-4787-AB4A-C4836F275233}" type="pres">
      <dgm:prSet presAssocID="{AA3A5634-4A06-48B4-B88C-E881E6532450}" presName="picture1" presStyleCnt="0"/>
      <dgm:spPr/>
    </dgm:pt>
    <dgm:pt modelId="{C1BC99A7-94EE-41C6-86D8-05C15B4F64B9}" type="pres">
      <dgm:prSet presAssocID="{AA3A5634-4A06-48B4-B88C-E881E6532450}" presName="imageRepeatNode" presStyleLbl="fgImgPlace1" presStyleIdx="0" presStyleCnt="1" custScaleX="146482" custScaleY="141122"/>
      <dgm:spPr/>
    </dgm:pt>
  </dgm:ptLst>
  <dgm:cxnLst>
    <dgm:cxn modelId="{8BCC370D-6C78-4AE8-8F30-9FB3AEF8E81F}" type="presOf" srcId="{AA3A5634-4A06-48B4-B88C-E881E6532450}" destId="{C1BC99A7-94EE-41C6-86D8-05C15B4F64B9}" srcOrd="0" destOrd="0" presId="urn:microsoft.com/office/officeart/2008/layout/AscendingPictureAccentProcess"/>
    <dgm:cxn modelId="{54050E2F-89F1-4AE7-9C07-F947A45D96C9}" srcId="{0D751CE8-03C5-47F8-907E-28A23A3B033B}" destId="{E8C01D94-3E12-4131-BE1B-077CF74FE20E}" srcOrd="0" destOrd="0" parTransId="{4911D9C1-8E79-4A88-8436-E1A1E3157BE0}" sibTransId="{AA3A5634-4A06-48B4-B88C-E881E6532450}"/>
    <dgm:cxn modelId="{B418F785-3ECE-40F7-9B82-CF21B6B13C57}" type="presOf" srcId="{0D751CE8-03C5-47F8-907E-28A23A3B033B}" destId="{1242257E-D8B4-4FE4-873C-7B55484C958B}" srcOrd="0" destOrd="0" presId="urn:microsoft.com/office/officeart/2008/layout/AscendingPictureAccentProcess"/>
    <dgm:cxn modelId="{A39CDBC6-8D08-423D-ABB2-0431109F1690}" type="presOf" srcId="{E8C01D94-3E12-4131-BE1B-077CF74FE20E}" destId="{A3685241-7F05-480E-962A-3E435B1F2FF1}" srcOrd="0" destOrd="0" presId="urn:microsoft.com/office/officeart/2008/layout/AscendingPictureAccentProcess"/>
    <dgm:cxn modelId="{305473E7-C064-4CF6-A1BD-C2BD575B2B7F}" type="presParOf" srcId="{1242257E-D8B4-4FE4-873C-7B55484C958B}" destId="{A3685241-7F05-480E-962A-3E435B1F2FF1}" srcOrd="0" destOrd="0" presId="urn:microsoft.com/office/officeart/2008/layout/AscendingPictureAccentProcess"/>
    <dgm:cxn modelId="{AD5667B2-4EF5-4172-ABC5-BB2CE1BE9D3C}" type="presParOf" srcId="{1242257E-D8B4-4FE4-873C-7B55484C958B}" destId="{F0887145-81AC-4787-AB4A-C4836F275233}" srcOrd="1" destOrd="0" presId="urn:microsoft.com/office/officeart/2008/layout/AscendingPictureAccentProcess"/>
    <dgm:cxn modelId="{70C7E645-90F4-42F6-B82A-077C7CF26E9C}" type="presParOf" srcId="{F0887145-81AC-4787-AB4A-C4836F275233}" destId="{C1BC99A7-94EE-41C6-86D8-05C15B4F64B9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236EAE1-35C7-4633-A829-D5C0BC875692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</dgm:pt>
    <dgm:pt modelId="{DA0FBAA9-70B4-4296-97C0-2FA5978C1B20}">
      <dgm:prSet phldrT="[Texto]" custT="1"/>
      <dgm:spPr/>
      <dgm:t>
        <a:bodyPr/>
        <a:lstStyle/>
        <a:p>
          <a:r>
            <a:rPr lang="es-CO" sz="1800" b="1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Agenda</a:t>
          </a:r>
        </a:p>
      </dgm:t>
    </dgm:pt>
    <dgm:pt modelId="{97A7410F-6ED0-4500-AA38-EDA3629F34EB}" type="parTrans" cxnId="{37A2C3E5-4C55-4389-A5A0-81C589BCFB0E}">
      <dgm:prSet/>
      <dgm:spPr/>
      <dgm:t>
        <a:bodyPr/>
        <a:lstStyle/>
        <a:p>
          <a:endParaRPr lang="es-CO"/>
        </a:p>
      </dgm:t>
    </dgm:pt>
    <dgm:pt modelId="{0A49A23A-2A98-48A8-AF36-BC7B1C809AE3}" type="sibTrans" cxnId="{37A2C3E5-4C55-4389-A5A0-81C589BCFB0E}">
      <dgm:prSet/>
      <dgm:spPr/>
      <dgm:t>
        <a:bodyPr/>
        <a:lstStyle/>
        <a:p>
          <a:endParaRPr lang="es-CO"/>
        </a:p>
      </dgm:t>
    </dgm:pt>
    <dgm:pt modelId="{72DD56DB-4F4B-4312-B006-7C7F4B7CB954}" type="pres">
      <dgm:prSet presAssocID="{5236EAE1-35C7-4633-A829-D5C0BC875692}" presName="Name0" presStyleCnt="0">
        <dgm:presLayoutVars>
          <dgm:chMax/>
          <dgm:chPref/>
          <dgm:dir/>
        </dgm:presLayoutVars>
      </dgm:prSet>
      <dgm:spPr/>
    </dgm:pt>
    <dgm:pt modelId="{439F53F9-9D26-4061-B22C-D61AD0BA1095}" type="pres">
      <dgm:prSet presAssocID="{DA0FBAA9-70B4-4296-97C0-2FA5978C1B20}" presName="composite" presStyleCnt="0">
        <dgm:presLayoutVars>
          <dgm:chMax/>
          <dgm:chPref/>
        </dgm:presLayoutVars>
      </dgm:prSet>
      <dgm:spPr/>
    </dgm:pt>
    <dgm:pt modelId="{3ACE7767-BFD1-418D-9A99-EEED36357A79}" type="pres">
      <dgm:prSet presAssocID="{DA0FBAA9-70B4-4296-97C0-2FA5978C1B20}" presName="Image" presStyleLbl="bgImgPlace1" presStyleIdx="0" presStyleCnt="1" custScaleX="282990" custScaleY="286491"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CF5D188E-9BFD-4378-B7F0-4465C979D360}" type="pres">
      <dgm:prSet presAssocID="{DA0FBAA9-70B4-4296-97C0-2FA5978C1B20}" presName="ParentText" presStyleLbl="revTx" presStyleIdx="0" presStyleCnt="1" custScaleX="82552" custScaleY="19878" custLinFactNeighborX="49637" custLinFactNeighborY="7212">
        <dgm:presLayoutVars>
          <dgm:chMax val="0"/>
          <dgm:chPref val="0"/>
          <dgm:bulletEnabled val="1"/>
        </dgm:presLayoutVars>
      </dgm:prSet>
      <dgm:spPr/>
    </dgm:pt>
    <dgm:pt modelId="{E5A97670-AFD4-481D-A03F-911E4EEE2161}" type="pres">
      <dgm:prSet presAssocID="{DA0FBAA9-70B4-4296-97C0-2FA5978C1B20}" presName="tlFrame" presStyleLbl="node1" presStyleIdx="0" presStyleCnt="4" custLinFactX="100000" custLinFactNeighborX="164978" custLinFactNeighborY="5298"/>
      <dgm:spPr/>
    </dgm:pt>
    <dgm:pt modelId="{79942DC0-D404-42A9-980F-1EAF897B336E}" type="pres">
      <dgm:prSet presAssocID="{DA0FBAA9-70B4-4296-97C0-2FA5978C1B20}" presName="trFrame" presStyleLbl="node1" presStyleIdx="1" presStyleCnt="4" custLinFactX="43088" custLinFactNeighborX="100000" custLinFactNeighborY="-2649"/>
      <dgm:spPr/>
    </dgm:pt>
    <dgm:pt modelId="{A970E6D5-9C84-4EB5-B471-C577359ED88B}" type="pres">
      <dgm:prSet presAssocID="{DA0FBAA9-70B4-4296-97C0-2FA5978C1B20}" presName="blFrame" presStyleLbl="node1" presStyleIdx="2" presStyleCnt="4" custLinFactX="100000" custLinFactNeighborX="172927" custLinFactNeighborY="-7947"/>
      <dgm:spPr/>
    </dgm:pt>
    <dgm:pt modelId="{EB3305B9-0564-47D6-9E18-1E29C5B13644}" type="pres">
      <dgm:prSet presAssocID="{DA0FBAA9-70B4-4296-97C0-2FA5978C1B20}" presName="brFrame" presStyleLbl="node1" presStyleIdx="3" presStyleCnt="4" custLinFactX="50177" custLinFactNeighborX="100000" custLinFactNeighborY="374"/>
      <dgm:spPr/>
    </dgm:pt>
  </dgm:ptLst>
  <dgm:cxnLst>
    <dgm:cxn modelId="{CC961013-05AF-486D-92ED-2FA14CC360CB}" type="presOf" srcId="{DA0FBAA9-70B4-4296-97C0-2FA5978C1B20}" destId="{CF5D188E-9BFD-4378-B7F0-4465C979D360}" srcOrd="0" destOrd="0" presId="urn:microsoft.com/office/officeart/2009/3/layout/FramedTextPicture"/>
    <dgm:cxn modelId="{37A2C3E5-4C55-4389-A5A0-81C589BCFB0E}" srcId="{5236EAE1-35C7-4633-A829-D5C0BC875692}" destId="{DA0FBAA9-70B4-4296-97C0-2FA5978C1B20}" srcOrd="0" destOrd="0" parTransId="{97A7410F-6ED0-4500-AA38-EDA3629F34EB}" sibTransId="{0A49A23A-2A98-48A8-AF36-BC7B1C809AE3}"/>
    <dgm:cxn modelId="{B483DEFE-D915-4089-8C11-2B09CE67394C}" type="presOf" srcId="{5236EAE1-35C7-4633-A829-D5C0BC875692}" destId="{72DD56DB-4F4B-4312-B006-7C7F4B7CB954}" srcOrd="0" destOrd="0" presId="urn:microsoft.com/office/officeart/2009/3/layout/FramedTextPicture"/>
    <dgm:cxn modelId="{6B20DB5F-A8C3-4089-B378-423C070FC2E4}" type="presParOf" srcId="{72DD56DB-4F4B-4312-B006-7C7F4B7CB954}" destId="{439F53F9-9D26-4061-B22C-D61AD0BA1095}" srcOrd="0" destOrd="0" presId="urn:microsoft.com/office/officeart/2009/3/layout/FramedTextPicture"/>
    <dgm:cxn modelId="{FC3D881B-6F5F-4B6E-8397-6FA1EFC8ED9A}" type="presParOf" srcId="{439F53F9-9D26-4061-B22C-D61AD0BA1095}" destId="{3ACE7767-BFD1-418D-9A99-EEED36357A79}" srcOrd="0" destOrd="0" presId="urn:microsoft.com/office/officeart/2009/3/layout/FramedTextPicture"/>
    <dgm:cxn modelId="{B43582D1-1738-4A3C-8B71-31827D201162}" type="presParOf" srcId="{439F53F9-9D26-4061-B22C-D61AD0BA1095}" destId="{CF5D188E-9BFD-4378-B7F0-4465C979D360}" srcOrd="1" destOrd="0" presId="urn:microsoft.com/office/officeart/2009/3/layout/FramedTextPicture"/>
    <dgm:cxn modelId="{3CD68A75-4EF7-4FEC-B45F-3354C8695B5E}" type="presParOf" srcId="{439F53F9-9D26-4061-B22C-D61AD0BA1095}" destId="{E5A97670-AFD4-481D-A03F-911E4EEE2161}" srcOrd="2" destOrd="0" presId="urn:microsoft.com/office/officeart/2009/3/layout/FramedTextPicture"/>
    <dgm:cxn modelId="{2D4D4BB5-8AF3-4C54-B827-438B01AC25E4}" type="presParOf" srcId="{439F53F9-9D26-4061-B22C-D61AD0BA1095}" destId="{79942DC0-D404-42A9-980F-1EAF897B336E}" srcOrd="3" destOrd="0" presId="urn:microsoft.com/office/officeart/2009/3/layout/FramedTextPicture"/>
    <dgm:cxn modelId="{4853BB49-CEE7-40D1-BD48-1520B563531B}" type="presParOf" srcId="{439F53F9-9D26-4061-B22C-D61AD0BA1095}" destId="{A970E6D5-9C84-4EB5-B471-C577359ED88B}" srcOrd="4" destOrd="0" presId="urn:microsoft.com/office/officeart/2009/3/layout/FramedTextPicture"/>
    <dgm:cxn modelId="{7A08A583-EE4D-41BD-9B88-55E02D0CD9B1}" type="presParOf" srcId="{439F53F9-9D26-4061-B22C-D61AD0BA1095}" destId="{EB3305B9-0564-47D6-9E18-1E29C5B13644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F9832A-DE1E-4EA7-9974-D61A9B56AEFE}">
      <dsp:nvSpPr>
        <dsp:cNvPr id="0" name=""/>
        <dsp:cNvSpPr/>
      </dsp:nvSpPr>
      <dsp:spPr>
        <a:xfrm>
          <a:off x="111484" y="0"/>
          <a:ext cx="2371724" cy="2371724"/>
        </a:xfrm>
        <a:prstGeom prst="ellipse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A4AA591-8C91-40D7-9F4E-46A9A777A171}">
      <dsp:nvSpPr>
        <dsp:cNvPr id="0" name=""/>
        <dsp:cNvSpPr/>
      </dsp:nvSpPr>
      <dsp:spPr>
        <a:xfrm>
          <a:off x="1841373" y="1259385"/>
          <a:ext cx="1517904" cy="782669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89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5600" kern="1200"/>
        </a:p>
      </dsp:txBody>
      <dsp:txXfrm>
        <a:off x="1841373" y="1259385"/>
        <a:ext cx="1517904" cy="7826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198116-3EE5-4113-9A42-BE7EB4D85737}">
      <dsp:nvSpPr>
        <dsp:cNvPr id="0" name=""/>
        <dsp:cNvSpPr/>
      </dsp:nvSpPr>
      <dsp:spPr>
        <a:xfrm>
          <a:off x="710968" y="0"/>
          <a:ext cx="3740014" cy="2763856"/>
        </a:xfrm>
        <a:prstGeom prst="rect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F90EAA-C99E-4756-9066-2E2A7EDC4991}">
      <dsp:nvSpPr>
        <dsp:cNvPr id="0" name=""/>
        <dsp:cNvSpPr/>
      </dsp:nvSpPr>
      <dsp:spPr>
        <a:xfrm>
          <a:off x="1447881" y="2253191"/>
          <a:ext cx="3222778" cy="7744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s-CO" sz="1400" b="1" kern="1200">
              <a:latin typeface="Arial" panose="020B0604020202020204" pitchFamily="34" charset="0"/>
              <a:cs typeface="Arial" panose="020B0604020202020204" pitchFamily="34" charset="0"/>
            </a:rPr>
            <a:t>DR. SILVANO SERRANO GUERRERO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s-CO" sz="1400" b="1" kern="1200">
              <a:latin typeface="Arial" panose="020B0604020202020204" pitchFamily="34" charset="0"/>
              <a:cs typeface="Arial" panose="020B0604020202020204" pitchFamily="34" charset="0"/>
            </a:rPr>
            <a:t>GOBERNADOR</a:t>
          </a:r>
        </a:p>
      </dsp:txBody>
      <dsp:txXfrm>
        <a:off x="1447881" y="2253191"/>
        <a:ext cx="3222778" cy="7744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685241-7F05-480E-962A-3E435B1F2FF1}">
      <dsp:nvSpPr>
        <dsp:cNvPr id="0" name=""/>
        <dsp:cNvSpPr/>
      </dsp:nvSpPr>
      <dsp:spPr>
        <a:xfrm>
          <a:off x="2359507" y="1828800"/>
          <a:ext cx="2745270" cy="66045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1805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b="1" kern="1200"/>
            <a:t>DR. Albenis Salinas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600" b="1" kern="1200"/>
            <a:t>Función Pública</a:t>
          </a:r>
        </a:p>
      </dsp:txBody>
      <dsp:txXfrm>
        <a:off x="2391748" y="1861041"/>
        <a:ext cx="2680788" cy="595972"/>
      </dsp:txXfrm>
    </dsp:sp>
    <dsp:sp modelId="{C1BC99A7-94EE-41C6-86D8-05C15B4F64B9}">
      <dsp:nvSpPr>
        <dsp:cNvPr id="0" name=""/>
        <dsp:cNvSpPr/>
      </dsp:nvSpPr>
      <dsp:spPr>
        <a:xfrm>
          <a:off x="295897" y="247647"/>
          <a:ext cx="2636741" cy="2540640"/>
        </a:xfrm>
        <a:prstGeom prst="ellipse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CE7767-BFD1-418D-9A99-EEED36357A79}">
      <dsp:nvSpPr>
        <dsp:cNvPr id="0" name=""/>
        <dsp:cNvSpPr/>
      </dsp:nvSpPr>
      <dsp:spPr>
        <a:xfrm>
          <a:off x="570892" y="1344"/>
          <a:ext cx="2989716" cy="2017794"/>
        </a:xfrm>
        <a:prstGeom prst="rect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5D188E-9BFD-4378-B7F0-4465C979D360}">
      <dsp:nvSpPr>
        <dsp:cNvPr id="0" name=""/>
        <dsp:cNvSpPr/>
      </dsp:nvSpPr>
      <dsp:spPr>
        <a:xfrm>
          <a:off x="3511624" y="1843490"/>
          <a:ext cx="1235607" cy="1837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800" b="1" kern="1200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Agenda</a:t>
          </a:r>
        </a:p>
      </dsp:txBody>
      <dsp:txXfrm>
        <a:off x="3511624" y="1843490"/>
        <a:ext cx="1235607" cy="183776"/>
      </dsp:txXfrm>
    </dsp:sp>
    <dsp:sp modelId="{E5A97670-AFD4-481D-A03F-911E4EEE2161}">
      <dsp:nvSpPr>
        <dsp:cNvPr id="0" name=""/>
        <dsp:cNvSpPr/>
      </dsp:nvSpPr>
      <dsp:spPr>
        <a:xfrm>
          <a:off x="3458540" y="1293543"/>
          <a:ext cx="359464" cy="3595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942DC0-D404-42A9-980F-1EAF897B336E}">
      <dsp:nvSpPr>
        <dsp:cNvPr id="0" name=""/>
        <dsp:cNvSpPr/>
      </dsp:nvSpPr>
      <dsp:spPr>
        <a:xfrm rot="5400000">
          <a:off x="4432171" y="1265016"/>
          <a:ext cx="359557" cy="359464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70E6D5-9C84-4EB5-B471-C577359ED88B}">
      <dsp:nvSpPr>
        <dsp:cNvPr id="0" name=""/>
        <dsp:cNvSpPr/>
      </dsp:nvSpPr>
      <dsp:spPr>
        <a:xfrm rot="16200000">
          <a:off x="3487067" y="2075006"/>
          <a:ext cx="359557" cy="359464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3305B9-0564-47D6-9E18-1E29C5B13644}">
      <dsp:nvSpPr>
        <dsp:cNvPr id="0" name=""/>
        <dsp:cNvSpPr/>
      </dsp:nvSpPr>
      <dsp:spPr>
        <a:xfrm rot="10800000">
          <a:off x="4457700" y="2104878"/>
          <a:ext cx="359464" cy="3595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16862-8D8D-4F47-811C-FCCA8090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SECRETARIA GENERAL.dotx</Template>
  <TotalTime>65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Apple</Company>
  <LinksUpToDate>false</LinksUpToDate>
  <CharactersWithSpaces>114</CharactersWithSpaces>
  <SharedDoc>false</SharedDoc>
  <HLinks>
    <vt:vector size="12" baseType="variant">
      <vt:variant>
        <vt:i4>4456564</vt:i4>
      </vt:variant>
      <vt:variant>
        <vt:i4>-1</vt:i4>
      </vt:variant>
      <vt:variant>
        <vt:i4>2053</vt:i4>
      </vt:variant>
      <vt:variant>
        <vt:i4>1</vt:i4>
      </vt:variant>
      <vt:variant>
        <vt:lpwstr>Plantillas-01</vt:lpwstr>
      </vt:variant>
      <vt:variant>
        <vt:lpwstr/>
      </vt:variant>
      <vt:variant>
        <vt:i4>55640075</vt:i4>
      </vt:variant>
      <vt:variant>
        <vt:i4>-1</vt:i4>
      </vt:variant>
      <vt:variant>
        <vt:i4>2056</vt:i4>
      </vt:variant>
      <vt:variant>
        <vt:i4>1</vt:i4>
      </vt:variant>
      <vt:variant>
        <vt:lpwstr>Secretaría General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PRENSA05</dc:creator>
  <cp:lastModifiedBy>Funcionario</cp:lastModifiedBy>
  <cp:revision>6</cp:revision>
  <cp:lastPrinted>2021-07-29T15:49:00Z</cp:lastPrinted>
  <dcterms:created xsi:type="dcterms:W3CDTF">2022-03-10T21:05:00Z</dcterms:created>
  <dcterms:modified xsi:type="dcterms:W3CDTF">2022-03-10T22:51:00Z</dcterms:modified>
</cp:coreProperties>
</file>